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4753" w:rsidRDefault="003269CE" w:rsidP="002F4753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Checkliste </w:t>
      </w:r>
      <w:r w:rsidR="0071125C">
        <w:rPr>
          <w:b/>
          <w:sz w:val="32"/>
          <w:szCs w:val="32"/>
        </w:rPr>
        <w:t xml:space="preserve">für </w:t>
      </w:r>
      <w:r>
        <w:rPr>
          <w:b/>
          <w:sz w:val="32"/>
          <w:szCs w:val="32"/>
        </w:rPr>
        <w:t>eine studentische Abschlussarbeit</w:t>
      </w:r>
    </w:p>
    <w:p w:rsidR="00CF1670" w:rsidRDefault="003269CE" w:rsidP="002F4753">
      <w:r>
        <w:t xml:space="preserve">Diese Checkliste </w:t>
      </w:r>
      <w:r w:rsidR="0071125C">
        <w:t xml:space="preserve">ist </w:t>
      </w:r>
      <w:r>
        <w:t>bei der Anmeldung einer Abschlussarbeit im Sekretariat abzugeben</w:t>
      </w:r>
    </w:p>
    <w:p w:rsidR="0071125C" w:rsidRPr="00CF1670" w:rsidRDefault="003269CE" w:rsidP="00CF1670">
      <w:pPr>
        <w:spacing w:after="0"/>
        <w:rPr>
          <w:sz w:val="6"/>
          <w:szCs w:val="6"/>
        </w:rPr>
      </w:pPr>
      <w:r w:rsidRPr="00CF1670">
        <w:rPr>
          <w:sz w:val="6"/>
          <w:szCs w:val="6"/>
        </w:rPr>
        <w:t xml:space="preserve"> </w:t>
      </w:r>
    </w:p>
    <w:tbl>
      <w:tblPr>
        <w:tblW w:w="9865" w:type="dxa"/>
        <w:tblCellSpacing w:w="56" w:type="dxa"/>
        <w:tblLook w:val="01E0" w:firstRow="1" w:lastRow="1" w:firstColumn="1" w:lastColumn="1" w:noHBand="0" w:noVBand="0"/>
      </w:tblPr>
      <w:tblGrid>
        <w:gridCol w:w="3255"/>
        <w:gridCol w:w="6610"/>
      </w:tblGrid>
      <w:tr w:rsidR="0071125C" w:rsidRPr="003269CE" w:rsidTr="00CF1670">
        <w:trPr>
          <w:trHeight w:val="284"/>
          <w:tblCellSpacing w:w="56" w:type="dxa"/>
        </w:trPr>
        <w:tc>
          <w:tcPr>
            <w:tcW w:w="3087" w:type="dxa"/>
            <w:vAlign w:val="bottom"/>
          </w:tcPr>
          <w:p w:rsidR="0071125C" w:rsidRPr="003269CE" w:rsidRDefault="006C5096" w:rsidP="00DF282D">
            <w:pPr>
              <w:ind w:right="-199"/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>Name</w:t>
            </w:r>
            <w:r w:rsidR="003269CE" w:rsidRPr="003269CE">
              <w:rPr>
                <w:rFonts w:ascii="TUM Neue Helvetica 55 Regular" w:hAnsi="TUM Neue Helvetica 55 Regular"/>
                <w:sz w:val="24"/>
              </w:rPr>
              <w:t xml:space="preserve"> des Studierenden</w:t>
            </w:r>
            <w:r w:rsidR="0071125C" w:rsidRPr="003269CE">
              <w:rPr>
                <w:rFonts w:ascii="TUM Neue Helvetica 55 Regular" w:hAnsi="TUM Neue Helvetica 55 Regular"/>
                <w:sz w:val="24"/>
              </w:rPr>
              <w:t xml:space="preserve">: </w:t>
            </w:r>
          </w:p>
        </w:tc>
        <w:tc>
          <w:tcPr>
            <w:tcW w:w="6442" w:type="dxa"/>
            <w:tcBorders>
              <w:bottom w:val="single" w:sz="4" w:space="0" w:color="auto"/>
            </w:tcBorders>
            <w:vAlign w:val="bottom"/>
          </w:tcPr>
          <w:p w:rsidR="0071125C" w:rsidRPr="003269CE" w:rsidRDefault="0071125C" w:rsidP="00DF282D">
            <w:pPr>
              <w:rPr>
                <w:rFonts w:ascii="TUM Neue Helvetica 55 Regular" w:hAnsi="TUM Neue Helvetica 55 Regular"/>
                <w:sz w:val="24"/>
              </w:rPr>
            </w:pPr>
          </w:p>
        </w:tc>
      </w:tr>
      <w:tr w:rsidR="003269CE" w:rsidRPr="003269CE" w:rsidTr="00CF1670">
        <w:trPr>
          <w:trHeight w:val="284"/>
          <w:tblCellSpacing w:w="56" w:type="dxa"/>
        </w:trPr>
        <w:tc>
          <w:tcPr>
            <w:tcW w:w="3087" w:type="dxa"/>
            <w:vAlign w:val="bottom"/>
          </w:tcPr>
          <w:p w:rsidR="003269CE" w:rsidRPr="003269CE" w:rsidRDefault="003269CE" w:rsidP="00836DB3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>Betreuer:</w:t>
            </w:r>
          </w:p>
        </w:tc>
        <w:tc>
          <w:tcPr>
            <w:tcW w:w="6442" w:type="dxa"/>
            <w:tcBorders>
              <w:bottom w:val="single" w:sz="4" w:space="0" w:color="auto"/>
            </w:tcBorders>
          </w:tcPr>
          <w:p w:rsidR="003269CE" w:rsidRPr="003269CE" w:rsidRDefault="003269CE" w:rsidP="00836DB3">
            <w:pPr>
              <w:rPr>
                <w:rFonts w:ascii="TUM Neue Helvetica 55 Regular" w:hAnsi="TUM Neue Helvetica 55 Regular"/>
                <w:sz w:val="24"/>
              </w:rPr>
            </w:pPr>
          </w:p>
        </w:tc>
      </w:tr>
      <w:tr w:rsidR="00CF1670" w:rsidRPr="003269CE" w:rsidTr="00CF1670">
        <w:trPr>
          <w:trHeight w:val="284"/>
          <w:tblCellSpacing w:w="56" w:type="dxa"/>
        </w:trPr>
        <w:tc>
          <w:tcPr>
            <w:tcW w:w="3087" w:type="dxa"/>
            <w:vAlign w:val="bottom"/>
          </w:tcPr>
          <w:p w:rsidR="00CF1670" w:rsidRPr="003269CE" w:rsidRDefault="00CF1670" w:rsidP="004D23E2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>Bachelorarbeit</w:t>
            </w:r>
          </w:p>
        </w:tc>
        <w:tc>
          <w:tcPr>
            <w:tcW w:w="6442" w:type="dxa"/>
            <w:vAlign w:val="bottom"/>
          </w:tcPr>
          <w:p w:rsidR="00CF1670" w:rsidRPr="003269CE" w:rsidRDefault="00CF1670" w:rsidP="004D23E2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 xml:space="preserve">ja: </w:t>
            </w:r>
            <w:r w:rsidRPr="003269CE">
              <w:rPr>
                <w:rFonts w:ascii="TUM Neue Helvetica 55 Regular" w:hAnsi="TUM Neue Helvetica 55 Regular"/>
                <w:sz w:val="24"/>
              </w:rPr>
              <w:sym w:font="Wingdings" w:char="F0A8"/>
            </w:r>
          </w:p>
        </w:tc>
      </w:tr>
      <w:tr w:rsidR="00CF1670" w:rsidRPr="003269CE" w:rsidTr="00CF1670">
        <w:trPr>
          <w:trHeight w:val="284"/>
          <w:tblCellSpacing w:w="56" w:type="dxa"/>
        </w:trPr>
        <w:tc>
          <w:tcPr>
            <w:tcW w:w="3087" w:type="dxa"/>
            <w:vAlign w:val="bottom"/>
          </w:tcPr>
          <w:p w:rsidR="00CF1670" w:rsidRPr="003269CE" w:rsidRDefault="00CF1670" w:rsidP="004D23E2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>Masterarbeit</w:t>
            </w:r>
          </w:p>
        </w:tc>
        <w:tc>
          <w:tcPr>
            <w:tcW w:w="6442" w:type="dxa"/>
            <w:vAlign w:val="bottom"/>
          </w:tcPr>
          <w:p w:rsidR="00CF1670" w:rsidRPr="003269CE" w:rsidRDefault="00CF1670" w:rsidP="00A34671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 xml:space="preserve">ja: </w:t>
            </w:r>
            <w:r w:rsidRPr="003269CE">
              <w:rPr>
                <w:rFonts w:ascii="TUM Neue Helvetica 55 Regular" w:hAnsi="TUM Neue Helvetica 55 Regular"/>
                <w:sz w:val="24"/>
              </w:rPr>
              <w:sym w:font="Wingdings" w:char="F0A8"/>
            </w:r>
          </w:p>
        </w:tc>
      </w:tr>
      <w:tr w:rsidR="00CF1670" w:rsidRPr="003269CE" w:rsidTr="00CF1670">
        <w:trPr>
          <w:trHeight w:val="284"/>
          <w:tblCellSpacing w:w="56" w:type="dxa"/>
        </w:trPr>
        <w:tc>
          <w:tcPr>
            <w:tcW w:w="3087" w:type="dxa"/>
            <w:vAlign w:val="bottom"/>
          </w:tcPr>
          <w:p w:rsidR="00CF1670" w:rsidRPr="003269CE" w:rsidRDefault="00CF1670" w:rsidP="004D23E2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>Guided Research</w:t>
            </w:r>
          </w:p>
        </w:tc>
        <w:tc>
          <w:tcPr>
            <w:tcW w:w="6442" w:type="dxa"/>
            <w:vAlign w:val="bottom"/>
          </w:tcPr>
          <w:p w:rsidR="00CF1670" w:rsidRPr="003269CE" w:rsidRDefault="00CF1670" w:rsidP="00A34671">
            <w:pPr>
              <w:rPr>
                <w:rFonts w:ascii="TUM Neue Helvetica 55 Regular" w:hAnsi="TUM Neue Helvetica 55 Regular"/>
                <w:sz w:val="24"/>
              </w:rPr>
            </w:pPr>
            <w:r w:rsidRPr="003269CE">
              <w:rPr>
                <w:rFonts w:ascii="TUM Neue Helvetica 55 Regular" w:hAnsi="TUM Neue Helvetica 55 Regular"/>
                <w:sz w:val="24"/>
              </w:rPr>
              <w:t xml:space="preserve">ja: </w:t>
            </w:r>
            <w:r w:rsidRPr="003269CE">
              <w:rPr>
                <w:rFonts w:ascii="TUM Neue Helvetica 55 Regular" w:hAnsi="TUM Neue Helvetica 55 Regular"/>
                <w:sz w:val="24"/>
              </w:rPr>
              <w:sym w:font="Wingdings" w:char="F0A8"/>
            </w:r>
          </w:p>
        </w:tc>
      </w:tr>
    </w:tbl>
    <w:p w:rsidR="00CF1670" w:rsidRPr="00CF1670" w:rsidRDefault="00CF1670" w:rsidP="00D54DF1">
      <w:pPr>
        <w:tabs>
          <w:tab w:val="right" w:pos="7371"/>
          <w:tab w:val="left" w:pos="9356"/>
        </w:tabs>
        <w:rPr>
          <w:rFonts w:ascii="TUM Neue Helvetica 55 Regular" w:hAnsi="TUM Neue Helvetica 55 Regular"/>
          <w:sz w:val="24"/>
        </w:rPr>
      </w:pPr>
    </w:p>
    <w:p w:rsidR="003269CE" w:rsidRPr="00CF1670" w:rsidRDefault="00CF1670" w:rsidP="00CF1670">
      <w:pPr>
        <w:tabs>
          <w:tab w:val="right" w:pos="7371"/>
          <w:tab w:val="left" w:pos="9356"/>
        </w:tabs>
        <w:rPr>
          <w:rFonts w:ascii="TUM Neue Helvetica 55 Regular" w:hAnsi="TUM Neue Helvetica 55 Regular"/>
          <w:b/>
          <w:sz w:val="24"/>
        </w:rPr>
      </w:pPr>
      <w:r w:rsidRPr="00CF1670">
        <w:rPr>
          <w:rFonts w:ascii="TUM Neue Helvetica 55 Regular" w:hAnsi="TUM Neue Helvetica 55 Regular"/>
          <w:b/>
          <w:sz w:val="24"/>
        </w:rPr>
        <w:t>1.</w:t>
      </w:r>
      <w:r>
        <w:rPr>
          <w:rFonts w:ascii="TUM Neue Helvetica 55 Regular" w:hAnsi="TUM Neue Helvetica 55 Regular"/>
          <w:b/>
          <w:sz w:val="24"/>
        </w:rPr>
        <w:t xml:space="preserve"> </w:t>
      </w:r>
      <w:r w:rsidR="00946A5E" w:rsidRPr="00CF1670">
        <w:rPr>
          <w:rFonts w:ascii="TUM Neue Helvetica 55 Regular" w:hAnsi="TUM Neue Helvetica 55 Regular"/>
          <w:b/>
          <w:sz w:val="24"/>
        </w:rPr>
        <w:t>Anmeldung</w:t>
      </w:r>
    </w:p>
    <w:p w:rsidR="003269CE" w:rsidRDefault="00E7740A" w:rsidP="00DF282D">
      <w:pPr>
        <w:tabs>
          <w:tab w:val="right" w:pos="9498"/>
        </w:tabs>
        <w:spacing w:after="0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>Anmeldu</w:t>
      </w:r>
      <w:r w:rsidR="003269CE" w:rsidRPr="003269CE">
        <w:rPr>
          <w:rFonts w:ascii="TUM Neue Helvetica 55 Regular" w:hAnsi="TUM Neue Helvetica 55 Regular"/>
          <w:sz w:val="24"/>
        </w:rPr>
        <w:t>n</w:t>
      </w:r>
      <w:r>
        <w:rPr>
          <w:rFonts w:ascii="TUM Neue Helvetica 55 Regular" w:hAnsi="TUM Neue Helvetica 55 Regular"/>
          <w:sz w:val="24"/>
        </w:rPr>
        <w:t xml:space="preserve">g in TUM Koinon Portal </w:t>
      </w:r>
      <w:r w:rsidR="008D6F4D">
        <w:rPr>
          <w:rFonts w:ascii="TUM Neue Helvetica 55 Regular" w:hAnsi="TUM Neue Helvetica 55 Regular"/>
          <w:sz w:val="24"/>
        </w:rPr>
        <w:t>am</w:t>
      </w:r>
      <w:r w:rsidR="006429F5">
        <w:rPr>
          <w:rFonts w:ascii="TUM Neue Helvetica 55 Regular" w:hAnsi="TUM Neue Helvetica 55 Regular"/>
          <w:sz w:val="24"/>
        </w:rPr>
        <w:t xml:space="preserve"> </w:t>
      </w:r>
      <w:r>
        <w:rPr>
          <w:rFonts w:ascii="TUM Neue Helvetica 55 Regular" w:hAnsi="TUM Neue Helvetica 55 Regular"/>
          <w:sz w:val="24"/>
        </w:rPr>
        <w:t>(Aline trägt ein</w:t>
      </w:r>
      <w:r w:rsidR="003269CE" w:rsidRPr="003269CE">
        <w:rPr>
          <w:rFonts w:ascii="TUM Neue Helvetica 55 Regular" w:hAnsi="TUM Neue Helvetica 55 Regular"/>
          <w:sz w:val="24"/>
        </w:rPr>
        <w:t>)</w:t>
      </w:r>
      <w:r w:rsidR="008D6F4D">
        <w:rPr>
          <w:rFonts w:ascii="TUM Neue Helvetica 55 Regular" w:hAnsi="TUM Neue Helvetica 55 Regular"/>
          <w:sz w:val="24"/>
        </w:rPr>
        <w:t>:</w:t>
      </w:r>
      <w:bookmarkStart w:id="0" w:name="_GoBack"/>
      <w:bookmarkEnd w:id="0"/>
      <w:r w:rsidR="00483E6D">
        <w:rPr>
          <w:rFonts w:ascii="TUM Neue Helvetica 55 Regular" w:hAnsi="TUM Neue Helvetica 55 Regular"/>
          <w:sz w:val="24"/>
        </w:rPr>
        <w:tab/>
      </w:r>
      <w:r w:rsidR="00A55E0E">
        <w:rPr>
          <w:rFonts w:ascii="TUM Neue Helvetica 55 Regular" w:hAnsi="TUM Neue Helvetica 55 Regular"/>
          <w:sz w:val="24"/>
        </w:rPr>
        <w:t>ja</w:t>
      </w:r>
      <w:r w:rsidR="003269CE" w:rsidRPr="003269CE">
        <w:rPr>
          <w:rFonts w:ascii="TUM Neue Helvetica 55 Regular" w:hAnsi="TUM Neue Helvetica 55 Regular"/>
          <w:sz w:val="24"/>
        </w:rPr>
        <w:t xml:space="preserve">: </w:t>
      </w:r>
      <w:r w:rsidR="003269CE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3269CE" w:rsidRPr="003269CE" w:rsidRDefault="003269CE" w:rsidP="00DF282D">
      <w:pPr>
        <w:tabs>
          <w:tab w:val="right" w:pos="8080"/>
        </w:tabs>
        <w:spacing w:after="0" w:line="276" w:lineRule="auto"/>
        <w:rPr>
          <w:rFonts w:ascii="TUM Neue Helvetica 55 Regular" w:hAnsi="TUM Neue Helvetica 55 Regular"/>
          <w:sz w:val="24"/>
        </w:rPr>
      </w:pPr>
    </w:p>
    <w:p w:rsidR="003269CE" w:rsidRDefault="009570EF" w:rsidP="00DF282D">
      <w:pPr>
        <w:tabs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>sebis</w:t>
      </w:r>
      <w:r w:rsidR="003269CE" w:rsidRPr="003269CE">
        <w:rPr>
          <w:rFonts w:ascii="TUM Neue Helvetica 55 Regular" w:hAnsi="TUM Neue Helvetica 55 Regular"/>
          <w:sz w:val="24"/>
        </w:rPr>
        <w:t xml:space="preserve"> </w:t>
      </w:r>
      <w:r>
        <w:rPr>
          <w:rFonts w:ascii="TUM Neue Helvetica 55 Regular" w:hAnsi="TUM Neue Helvetica 55 Regular"/>
          <w:sz w:val="24"/>
        </w:rPr>
        <w:t>Contributor Agreement</w:t>
      </w:r>
      <w:r w:rsidR="003269CE" w:rsidRPr="003269CE">
        <w:rPr>
          <w:rFonts w:ascii="TUM Neue Helvetica 55 Regular" w:hAnsi="TUM Neue Helvetica 55 Regular"/>
          <w:sz w:val="24"/>
        </w:rPr>
        <w:t xml:space="preserve"> (unterschrieben)</w:t>
      </w:r>
      <w:r w:rsidR="00D54DF1">
        <w:rPr>
          <w:rFonts w:ascii="TUM Neue Helvetica 55 Regular" w:hAnsi="TUM Neue Helvetica 55 Regular"/>
          <w:sz w:val="24"/>
        </w:rPr>
        <w:tab/>
      </w:r>
      <w:r w:rsidR="00A55E0E">
        <w:rPr>
          <w:rFonts w:ascii="TUM Neue Helvetica 55 Regular" w:hAnsi="TUM Neue Helvetica 55 Regular"/>
          <w:sz w:val="24"/>
        </w:rPr>
        <w:t>ja</w:t>
      </w:r>
      <w:r w:rsidR="003269CE" w:rsidRPr="003269CE">
        <w:rPr>
          <w:rFonts w:ascii="TUM Neue Helvetica 55 Regular" w:hAnsi="TUM Neue Helvetica 55 Regular"/>
          <w:sz w:val="24"/>
        </w:rPr>
        <w:t xml:space="preserve">: </w:t>
      </w:r>
      <w:r w:rsidR="003269CE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9570EF" w:rsidRDefault="009570EF" w:rsidP="00DF282D">
      <w:pPr>
        <w:tabs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 xml:space="preserve">Vertraulichkeitsvereinbarung </w:t>
      </w:r>
      <w:r w:rsidR="004700CB">
        <w:rPr>
          <w:rFonts w:ascii="TUM Neue Helvetica 55 Regular" w:hAnsi="TUM Neue Helvetica 55 Regular"/>
          <w:sz w:val="24"/>
        </w:rPr>
        <w:t xml:space="preserve">sebis </w:t>
      </w:r>
      <w:r>
        <w:rPr>
          <w:rFonts w:ascii="TUM Neue Helvetica 55 Regular" w:hAnsi="TUM Neue Helvetica 55 Regular"/>
          <w:sz w:val="24"/>
        </w:rPr>
        <w:t>(unterschrieben)</w:t>
      </w:r>
      <w:r w:rsidR="00D54DF1">
        <w:rPr>
          <w:rFonts w:ascii="TUM Neue Helvetica 55 Regular" w:hAnsi="TUM Neue Helvetica 55 Regular"/>
          <w:sz w:val="24"/>
        </w:rPr>
        <w:tab/>
      </w:r>
      <w:r w:rsidR="00A55E0E">
        <w:rPr>
          <w:rFonts w:ascii="TUM Neue Helvetica 55 Regular" w:hAnsi="TUM Neue Helvetica 55 Regular"/>
          <w:sz w:val="24"/>
        </w:rPr>
        <w:t>ja</w:t>
      </w:r>
      <w:r w:rsidRPr="003269CE">
        <w:rPr>
          <w:rFonts w:ascii="TUM Neue Helvetica 55 Regular" w:hAnsi="TUM Neue Helvetica 55 Regular"/>
          <w:sz w:val="24"/>
        </w:rPr>
        <w:t xml:space="preserve">: </w:t>
      </w:r>
      <w:r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483E6D" w:rsidRDefault="004700CB" w:rsidP="00DF282D">
      <w:pPr>
        <w:tabs>
          <w:tab w:val="left" w:pos="6521"/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>Vertraulichkeitsvereinbarung Industriepartner</w:t>
      </w:r>
      <w:r w:rsidR="00483E6D">
        <w:rPr>
          <w:rFonts w:ascii="TUM Neue Helvetica 55 Regular" w:hAnsi="TUM Neue Helvetica 55 Regular"/>
          <w:sz w:val="24"/>
        </w:rPr>
        <w:t xml:space="preserve"> (unterschrieben)</w:t>
      </w:r>
      <w:r w:rsidR="00483E6D">
        <w:rPr>
          <w:rFonts w:ascii="TUM Neue Helvetica 55 Regular" w:hAnsi="TUM Neue Helvetica 55 Regular"/>
          <w:sz w:val="24"/>
        </w:rPr>
        <w:tab/>
      </w:r>
      <w:r w:rsidR="00A55E0E">
        <w:rPr>
          <w:rFonts w:ascii="TUM Neue Helvetica 55 Regular" w:hAnsi="TUM Neue Helvetica 55 Regular"/>
          <w:sz w:val="24"/>
        </w:rPr>
        <w:t>ja</w:t>
      </w:r>
      <w:r w:rsidR="00483E6D" w:rsidRPr="003269CE">
        <w:rPr>
          <w:rFonts w:ascii="TUM Neue Helvetica 55 Regular" w:hAnsi="TUM Neue Helvetica 55 Regular"/>
          <w:sz w:val="24"/>
        </w:rPr>
        <w:t xml:space="preserve">: </w:t>
      </w:r>
      <w:r w:rsidR="00483E6D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3269CE" w:rsidRPr="003269CE" w:rsidRDefault="003269CE" w:rsidP="004D468D">
      <w:pPr>
        <w:tabs>
          <w:tab w:val="right" w:pos="8080"/>
          <w:tab w:val="right" w:pos="9214"/>
          <w:tab w:val="left" w:pos="9356"/>
        </w:tabs>
        <w:spacing w:after="0"/>
        <w:rPr>
          <w:rFonts w:ascii="TUM Neue Helvetica 55 Regular" w:hAnsi="TUM Neue Helvetica 55 Regular"/>
          <w:sz w:val="24"/>
        </w:rPr>
      </w:pPr>
    </w:p>
    <w:p w:rsidR="00483E6D" w:rsidRDefault="00D54DF1" w:rsidP="00DF282D">
      <w:pPr>
        <w:tabs>
          <w:tab w:val="left" w:pos="6521"/>
          <w:tab w:val="right" w:pos="9498"/>
        </w:tabs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 xml:space="preserve">Der </w:t>
      </w:r>
      <w:r w:rsidR="009570EF">
        <w:rPr>
          <w:rFonts w:ascii="TUM Neue Helvetica 55 Regular" w:hAnsi="TUM Neue Helvetica 55 Regular"/>
          <w:sz w:val="24"/>
        </w:rPr>
        <w:t>Student hat sich auf TUMonline</w:t>
      </w:r>
      <w:r w:rsidR="003269CE" w:rsidRPr="003269CE">
        <w:rPr>
          <w:rFonts w:ascii="TUM Neue Helvetica 55 Regular" w:hAnsi="TUM Neue Helvetica 55 Regular"/>
          <w:sz w:val="24"/>
        </w:rPr>
        <w:t xml:space="preserve"> </w:t>
      </w:r>
      <w:r w:rsidR="009570EF">
        <w:rPr>
          <w:rFonts w:ascii="TUM Neue Helvetica 55 Regular" w:hAnsi="TUM Neue Helvetica 55 Regular"/>
          <w:sz w:val="24"/>
        </w:rPr>
        <w:t xml:space="preserve">zum </w:t>
      </w:r>
      <w:r w:rsidR="003269CE" w:rsidRPr="003269CE">
        <w:rPr>
          <w:rFonts w:ascii="TUM Neue Helvetica 55 Regular" w:hAnsi="TUM Neue Helvetica 55 Regular"/>
          <w:sz w:val="24"/>
        </w:rPr>
        <w:t>Oberseminar</w:t>
      </w:r>
      <w:r w:rsidR="004700CB">
        <w:rPr>
          <w:rFonts w:ascii="TUM Neue Helvetica 55 Regular" w:hAnsi="TUM Neue Helvetica 55 Regular"/>
          <w:sz w:val="24"/>
        </w:rPr>
        <w:t xml:space="preserve"> </w:t>
      </w:r>
      <w:r w:rsidR="004700CB" w:rsidRPr="003269CE">
        <w:rPr>
          <w:rFonts w:ascii="TUM Neue Helvetica 55 Regular" w:hAnsi="TUM Neue Helvetica 55 Regular"/>
          <w:sz w:val="24"/>
        </w:rPr>
        <w:t>eingetragen</w:t>
      </w:r>
      <w:r w:rsidR="004700CB">
        <w:rPr>
          <w:rFonts w:ascii="TUM Neue Helvetica 55 Regular" w:hAnsi="TUM Neue Helvetica 55 Regular"/>
          <w:sz w:val="24"/>
        </w:rPr>
        <w:tab/>
      </w:r>
      <w:r w:rsidR="004700CB" w:rsidRPr="003269CE">
        <w:rPr>
          <w:rFonts w:ascii="TUM Neue Helvetica 55 Regular" w:hAnsi="TUM Neue Helvetica 55 Regular"/>
          <w:sz w:val="24"/>
        </w:rPr>
        <w:t xml:space="preserve">ja: </w:t>
      </w:r>
      <w:r w:rsidR="004700CB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D54DF1" w:rsidRDefault="00D54DF1" w:rsidP="00D54DF1">
      <w:pPr>
        <w:tabs>
          <w:tab w:val="left" w:pos="6521"/>
          <w:tab w:val="right" w:pos="9214"/>
          <w:tab w:val="left" w:pos="9356"/>
        </w:tabs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 xml:space="preserve">Der Student hat die </w:t>
      </w:r>
      <w:r w:rsidRPr="00D54DF1">
        <w:rPr>
          <w:rFonts w:ascii="TUM Neue Helvetica 55 Regular" w:hAnsi="TUM Neue Helvetica 55 Regular"/>
          <w:sz w:val="24"/>
        </w:rPr>
        <w:t xml:space="preserve">„Grundsätze guter studentischer Praxis“ der </w:t>
      </w:r>
    </w:p>
    <w:p w:rsidR="00D54DF1" w:rsidRDefault="00D54DF1" w:rsidP="00DF282D">
      <w:pPr>
        <w:tabs>
          <w:tab w:val="right" w:pos="9498"/>
        </w:tabs>
        <w:rPr>
          <w:rFonts w:ascii="TUM Neue Helvetica 55 Regular" w:hAnsi="TUM Neue Helvetica 55 Regular"/>
          <w:sz w:val="24"/>
        </w:rPr>
      </w:pPr>
      <w:r w:rsidRPr="00D54DF1">
        <w:rPr>
          <w:rFonts w:ascii="TUM Neue Helvetica 55 Regular" w:hAnsi="TUM Neue Helvetica 55 Regular"/>
          <w:sz w:val="24"/>
        </w:rPr>
        <w:t>Fakultät für Informatik zur Kenntnis genommen</w:t>
      </w:r>
      <w:r>
        <w:rPr>
          <w:rFonts w:ascii="TUM Neue Helvetica 55 Regular" w:hAnsi="TUM Neue Helvetica 55 Regular"/>
          <w:sz w:val="24"/>
        </w:rPr>
        <w:tab/>
      </w:r>
      <w:r w:rsidRPr="003269CE">
        <w:rPr>
          <w:rFonts w:ascii="TUM Neue Helvetica 55 Regular" w:hAnsi="TUM Neue Helvetica 55 Regular"/>
          <w:sz w:val="24"/>
        </w:rPr>
        <w:t xml:space="preserve">ja: </w:t>
      </w:r>
      <w:r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3269CE" w:rsidRPr="003269CE" w:rsidRDefault="003269CE" w:rsidP="00D54DF1">
      <w:pPr>
        <w:tabs>
          <w:tab w:val="right" w:pos="8080"/>
          <w:tab w:val="right" w:pos="9214"/>
          <w:tab w:val="left" w:pos="9356"/>
        </w:tabs>
        <w:spacing w:after="0"/>
        <w:rPr>
          <w:rFonts w:ascii="TUM Neue Helvetica 55 Regular" w:hAnsi="TUM Neue Helvetica 55 Regular"/>
          <w:sz w:val="24"/>
        </w:rPr>
      </w:pPr>
    </w:p>
    <w:p w:rsidR="00483E6D" w:rsidRDefault="003269CE" w:rsidP="00DF282D">
      <w:pPr>
        <w:tabs>
          <w:tab w:val="right" w:pos="9498"/>
        </w:tabs>
        <w:rPr>
          <w:rFonts w:ascii="TUM Neue Helvetica 55 Regular" w:hAnsi="TUM Neue Helvetica 55 Regular"/>
          <w:sz w:val="24"/>
        </w:rPr>
      </w:pPr>
      <w:r w:rsidRPr="003269CE">
        <w:rPr>
          <w:rFonts w:ascii="TUM Neue Helvetica 55 Regular" w:hAnsi="TUM Neue Helvetica 55 Regular"/>
          <w:sz w:val="24"/>
        </w:rPr>
        <w:t>Wiki Page mit Abstract angelegt</w:t>
      </w:r>
      <w:r w:rsidR="00D54DF1">
        <w:rPr>
          <w:rFonts w:ascii="TUM Neue Helvetica 55 Regular" w:hAnsi="TUM Neue Helvetica 55 Regular"/>
          <w:sz w:val="24"/>
        </w:rPr>
        <w:tab/>
      </w:r>
      <w:r w:rsidR="00B94BE9" w:rsidRPr="003269CE">
        <w:rPr>
          <w:rFonts w:ascii="TUM Neue Helvetica 55 Regular" w:hAnsi="TUM Neue Helvetica 55 Regular"/>
          <w:sz w:val="24"/>
        </w:rPr>
        <w:t xml:space="preserve">ja: </w:t>
      </w:r>
      <w:r w:rsidR="00B94BE9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9570EF" w:rsidRPr="00B94BE9" w:rsidRDefault="009570EF" w:rsidP="00DF282D">
      <w:pPr>
        <w:tabs>
          <w:tab w:val="right" w:pos="9498"/>
        </w:tabs>
        <w:spacing w:after="0"/>
        <w:rPr>
          <w:rFonts w:ascii="TUM Neue Helvetica 55 Regular" w:hAnsi="TUM Neue Helvetica 55 Regular"/>
          <w:sz w:val="24"/>
        </w:rPr>
      </w:pPr>
      <w:r w:rsidRPr="004700CB">
        <w:rPr>
          <w:rFonts w:ascii="TUM Neue Helvetica 55 Regular" w:hAnsi="TUM Neue Helvetica 55 Regular"/>
          <w:sz w:val="20"/>
          <w:szCs w:val="20"/>
        </w:rPr>
        <w:t xml:space="preserve">Titelformat: Bachelorarbeit/Masterarbeit/Guided Research von </w:t>
      </w:r>
      <w:r w:rsidRPr="004700CB">
        <w:rPr>
          <w:rFonts w:ascii="TUM Neue Helvetica 55 Regular" w:hAnsi="TUM Neue Helvetica 55 Regular"/>
          <w:b/>
          <w:i/>
          <w:sz w:val="20"/>
          <w:szCs w:val="20"/>
        </w:rPr>
        <w:t>Vorname Nachname</w:t>
      </w:r>
      <w:r w:rsidR="00B94BE9" w:rsidRPr="00B94BE9">
        <w:rPr>
          <w:rFonts w:ascii="TUM Neue Helvetica 55 Regular" w:hAnsi="TUM Neue Helvetica 55 Regular"/>
          <w:sz w:val="24"/>
        </w:rPr>
        <w:tab/>
      </w:r>
      <w:r w:rsidR="00B94BE9" w:rsidRPr="003269CE">
        <w:rPr>
          <w:rFonts w:ascii="TUM Neue Helvetica 55 Regular" w:hAnsi="TUM Neue Helvetica 55 Regular"/>
          <w:sz w:val="24"/>
        </w:rPr>
        <w:t xml:space="preserve">ja: </w:t>
      </w:r>
      <w:r w:rsidR="00B94BE9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B94BE9" w:rsidRDefault="00B94BE9" w:rsidP="00946A5E">
      <w:pPr>
        <w:tabs>
          <w:tab w:val="right" w:pos="9498"/>
        </w:tabs>
        <w:spacing w:after="0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0"/>
          <w:szCs w:val="20"/>
        </w:rPr>
        <w:t>Submission date eingetragen</w:t>
      </w:r>
      <w:r>
        <w:rPr>
          <w:rFonts w:ascii="TUM Neue Helvetica 55 Regular" w:hAnsi="TUM Neue Helvetica 55 Regular"/>
          <w:sz w:val="20"/>
          <w:szCs w:val="20"/>
        </w:rPr>
        <w:tab/>
      </w:r>
      <w:r w:rsidRPr="003269CE">
        <w:rPr>
          <w:rFonts w:ascii="TUM Neue Helvetica 55 Regular" w:hAnsi="TUM Neue Helvetica 55 Regular"/>
          <w:sz w:val="24"/>
        </w:rPr>
        <w:t xml:space="preserve">ja: </w:t>
      </w:r>
      <w:r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A55E0E" w:rsidRDefault="00A55E0E" w:rsidP="00B94BE9">
      <w:pPr>
        <w:tabs>
          <w:tab w:val="right" w:pos="9214"/>
        </w:tabs>
        <w:spacing w:after="0"/>
        <w:rPr>
          <w:rFonts w:ascii="TUM Neue Helvetica 55 Regular" w:hAnsi="TUM Neue Helvetica 55 Regular"/>
          <w:sz w:val="24"/>
        </w:rPr>
      </w:pPr>
    </w:p>
    <w:p w:rsidR="00946A5E" w:rsidRPr="00946A5E" w:rsidRDefault="00946A5E" w:rsidP="00946A5E">
      <w:pPr>
        <w:tabs>
          <w:tab w:val="right" w:pos="9214"/>
        </w:tabs>
        <w:rPr>
          <w:rFonts w:ascii="TUM Neue Helvetica 55 Regular" w:hAnsi="TUM Neue Helvetica 55 Regular"/>
          <w:b/>
          <w:sz w:val="24"/>
        </w:rPr>
      </w:pPr>
      <w:r w:rsidRPr="00946A5E">
        <w:rPr>
          <w:rFonts w:ascii="TUM Neue Helvetica 55 Regular" w:hAnsi="TUM Neue Helvetica 55 Regular"/>
          <w:b/>
          <w:sz w:val="24"/>
        </w:rPr>
        <w:t>2.</w:t>
      </w:r>
      <w:r w:rsidR="00CF1670">
        <w:rPr>
          <w:rFonts w:ascii="TUM Neue Helvetica 55 Regular" w:hAnsi="TUM Neue Helvetica 55 Regular"/>
          <w:b/>
          <w:sz w:val="24"/>
        </w:rPr>
        <w:t xml:space="preserve"> </w:t>
      </w:r>
      <w:r w:rsidRPr="00946A5E">
        <w:rPr>
          <w:rFonts w:ascii="TUM Neue Helvetica 55 Regular" w:hAnsi="TUM Neue Helvetica 55 Regular"/>
          <w:b/>
          <w:sz w:val="24"/>
        </w:rPr>
        <w:t>Abgabe</w:t>
      </w:r>
    </w:p>
    <w:p w:rsidR="00A55E0E" w:rsidRDefault="00946A5E" w:rsidP="00DF282D">
      <w:pPr>
        <w:tabs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 xml:space="preserve">Alle </w:t>
      </w:r>
      <w:r w:rsidR="00A55E0E">
        <w:rPr>
          <w:rFonts w:ascii="TUM Neue Helvetica 55 Regular" w:hAnsi="TUM Neue Helvetica 55 Regular"/>
          <w:sz w:val="24"/>
        </w:rPr>
        <w:t xml:space="preserve">Dokumente </w:t>
      </w:r>
      <w:r>
        <w:rPr>
          <w:rFonts w:ascii="TUM Neue Helvetica 55 Regular" w:hAnsi="TUM Neue Helvetica 55 Regular"/>
          <w:sz w:val="24"/>
        </w:rPr>
        <w:t>auf Wiki</w:t>
      </w:r>
      <w:r w:rsidR="00AC069E">
        <w:rPr>
          <w:rFonts w:ascii="TUM Neue Helvetica 55 Regular" w:hAnsi="TUM Neue Helvetica 55 Regular"/>
          <w:sz w:val="24"/>
        </w:rPr>
        <w:t xml:space="preserve"> </w:t>
      </w:r>
      <w:r>
        <w:rPr>
          <w:rFonts w:ascii="TUM Neue Helvetica 55 Regular" w:hAnsi="TUM Neue Helvetica 55 Regular"/>
          <w:sz w:val="24"/>
        </w:rPr>
        <w:t xml:space="preserve">Page </w:t>
      </w:r>
      <w:r w:rsidR="00A55E0E">
        <w:rPr>
          <w:rFonts w:ascii="TUM Neue Helvetica 55 Regular" w:hAnsi="TUM Neue Helvetica 55 Regular"/>
          <w:sz w:val="24"/>
        </w:rPr>
        <w:t>hochgeladen</w:t>
      </w:r>
      <w:r>
        <w:rPr>
          <w:rFonts w:ascii="TUM Neue Helvetica 55 Regular" w:hAnsi="TUM Neue Helvetica 55 Regular"/>
          <w:sz w:val="24"/>
        </w:rPr>
        <w:t xml:space="preserve"> (</w:t>
      </w:r>
      <w:r w:rsidRPr="00946A5E">
        <w:rPr>
          <w:rFonts w:ascii="TUM Neue Helvetica 55 Regular" w:hAnsi="TUM Neue Helvetica 55 Regular"/>
          <w:sz w:val="20"/>
          <w:szCs w:val="20"/>
        </w:rPr>
        <w:t>Kick-off –und Final Präsentation</w:t>
      </w:r>
      <w:r>
        <w:rPr>
          <w:rFonts w:ascii="TUM Neue Helvetica 55 Regular" w:hAnsi="TUM Neue Helvetica 55 Regular"/>
          <w:sz w:val="20"/>
          <w:szCs w:val="20"/>
        </w:rPr>
        <w:t>, Thesis.pdf)</w:t>
      </w:r>
      <w:r w:rsidR="00A55E0E">
        <w:rPr>
          <w:rFonts w:ascii="TUM Neue Helvetica 55 Regular" w:hAnsi="TUM Neue Helvetica 55 Regular"/>
          <w:sz w:val="24"/>
        </w:rPr>
        <w:tab/>
      </w:r>
      <w:r w:rsidR="00A55E0E" w:rsidRPr="003269CE">
        <w:rPr>
          <w:rFonts w:ascii="TUM Neue Helvetica 55 Regular" w:hAnsi="TUM Neue Helvetica 55 Regular"/>
          <w:sz w:val="24"/>
        </w:rPr>
        <w:t xml:space="preserve">ja: </w:t>
      </w:r>
      <w:r w:rsidR="00A55E0E"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A55E0E" w:rsidRDefault="00A55E0E" w:rsidP="00DF282D">
      <w:pPr>
        <w:tabs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 xml:space="preserve">Zugriffsrechte </w:t>
      </w:r>
      <w:r w:rsidR="00946A5E">
        <w:rPr>
          <w:rFonts w:ascii="TUM Neue Helvetica 55 Regular" w:hAnsi="TUM Neue Helvetica 55 Regular"/>
          <w:sz w:val="24"/>
        </w:rPr>
        <w:t xml:space="preserve">Student von Wiki Page </w:t>
      </w:r>
      <w:r>
        <w:rPr>
          <w:rFonts w:ascii="TUM Neue Helvetica 55 Regular" w:hAnsi="TUM Neue Helvetica 55 Regular"/>
          <w:sz w:val="24"/>
        </w:rPr>
        <w:t>entzogen</w:t>
      </w:r>
      <w:r>
        <w:rPr>
          <w:rFonts w:ascii="TUM Neue Helvetica 55 Regular" w:hAnsi="TUM Neue Helvetica 55 Regular"/>
          <w:sz w:val="24"/>
        </w:rPr>
        <w:tab/>
      </w:r>
      <w:r w:rsidRPr="003269CE">
        <w:rPr>
          <w:rFonts w:ascii="TUM Neue Helvetica 55 Regular" w:hAnsi="TUM Neue Helvetica 55 Regular"/>
          <w:sz w:val="24"/>
        </w:rPr>
        <w:t xml:space="preserve">ja: </w:t>
      </w:r>
      <w:r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A55E0E" w:rsidRDefault="00A55E0E" w:rsidP="00DF282D">
      <w:pPr>
        <w:tabs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>Status auf „completed“ gesetzt</w:t>
      </w:r>
      <w:r>
        <w:rPr>
          <w:rFonts w:ascii="TUM Neue Helvetica 55 Regular" w:hAnsi="TUM Neue Helvetica 55 Regular"/>
          <w:sz w:val="24"/>
        </w:rPr>
        <w:tab/>
      </w:r>
      <w:r w:rsidRPr="003269CE">
        <w:rPr>
          <w:rFonts w:ascii="TUM Neue Helvetica 55 Regular" w:hAnsi="TUM Neue Helvetica 55 Regular"/>
          <w:sz w:val="24"/>
        </w:rPr>
        <w:t xml:space="preserve">ja: </w:t>
      </w:r>
      <w:r w:rsidRPr="003269CE">
        <w:rPr>
          <w:rFonts w:ascii="TUM Neue Helvetica 55 Regular" w:hAnsi="TUM Neue Helvetica 55 Regular"/>
          <w:sz w:val="24"/>
        </w:rPr>
        <w:sym w:font="Wingdings" w:char="F0A8"/>
      </w:r>
    </w:p>
    <w:p w:rsidR="00A55E0E" w:rsidRPr="00B94BE9" w:rsidRDefault="00A55E0E" w:rsidP="00DF282D">
      <w:pPr>
        <w:tabs>
          <w:tab w:val="right" w:pos="9498"/>
        </w:tabs>
        <w:spacing w:after="0" w:line="360" w:lineRule="auto"/>
        <w:rPr>
          <w:rFonts w:ascii="TUM Neue Helvetica 55 Regular" w:hAnsi="TUM Neue Helvetica 55 Regular"/>
          <w:sz w:val="24"/>
        </w:rPr>
      </w:pPr>
      <w:r>
        <w:rPr>
          <w:rFonts w:ascii="TUM Neue Helvetica 55 Regular" w:hAnsi="TUM Neue Helvetica 55 Regular"/>
          <w:sz w:val="24"/>
        </w:rPr>
        <w:t xml:space="preserve">Notenvergabe </w:t>
      </w:r>
      <w:r w:rsidR="00946A5E">
        <w:rPr>
          <w:rFonts w:ascii="TUM Neue Helvetica 55 Regular" w:hAnsi="TUM Neue Helvetica 55 Regular"/>
          <w:sz w:val="24"/>
        </w:rPr>
        <w:t xml:space="preserve">gemeldet </w:t>
      </w:r>
      <w:r>
        <w:rPr>
          <w:rFonts w:ascii="TUM Neue Helvetica 55 Regular" w:hAnsi="TUM Neue Helvetica 55 Regular"/>
          <w:sz w:val="24"/>
        </w:rPr>
        <w:t>am:</w:t>
      </w:r>
      <w:r>
        <w:rPr>
          <w:rFonts w:ascii="TUM Neue Helvetica 55 Regular" w:hAnsi="TUM Neue Helvetica 55 Regular"/>
          <w:sz w:val="24"/>
        </w:rPr>
        <w:tab/>
      </w:r>
      <w:r w:rsidRPr="003269CE">
        <w:rPr>
          <w:rFonts w:ascii="TUM Neue Helvetica 55 Regular" w:hAnsi="TUM Neue Helvetica 55 Regular"/>
          <w:sz w:val="24"/>
        </w:rPr>
        <w:t xml:space="preserve">ja: </w:t>
      </w:r>
      <w:r w:rsidRPr="003269CE">
        <w:rPr>
          <w:rFonts w:ascii="TUM Neue Helvetica 55 Regular" w:hAnsi="TUM Neue Helvetica 55 Regular"/>
          <w:sz w:val="24"/>
        </w:rPr>
        <w:sym w:font="Wingdings" w:char="F0A8"/>
      </w:r>
    </w:p>
    <w:sectPr w:rsidR="00A55E0E" w:rsidRPr="00B94BE9" w:rsidSect="00A132CE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127" w:right="849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686E" w:rsidRDefault="0095686E">
      <w:r>
        <w:separator/>
      </w:r>
    </w:p>
  </w:endnote>
  <w:endnote w:type="continuationSeparator" w:id="0">
    <w:p w:rsidR="0095686E" w:rsidRDefault="00956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LT 57 Cn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UM Neue Helvetica 55 Regular">
    <w:altName w:val="Arial"/>
    <w:panose1 w:val="020B0604020202020204"/>
    <w:charset w:val="00"/>
    <w:family w:val="swiss"/>
    <w:pitch w:val="variable"/>
    <w:sig w:usb0="800000AF" w:usb1="5000204A" w:usb2="00000000" w:usb3="00000000" w:csb0="0000009B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0AD1" w:rsidRPr="00933596" w:rsidRDefault="00190AD1" w:rsidP="00793528">
    <w:pPr>
      <w:pStyle w:val="Fuzeile"/>
      <w:jc w:val="center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3269CE">
      <w:rPr>
        <w:rStyle w:val="Seitenzahl"/>
        <w:noProof/>
      </w:rPr>
      <w:t>2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3A7D2E">
      <w:rPr>
        <w:rStyle w:val="Seitenzahl"/>
        <w:noProof/>
      </w:rPr>
      <w:t>1</w:t>
    </w:r>
    <w:r>
      <w:rPr>
        <w:rStyle w:val="Seitenzah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0AD1" w:rsidRDefault="00D54DF1" w:rsidP="005060FD">
    <w:pPr>
      <w:pStyle w:val="Fuzeile"/>
      <w:jc w:val="center"/>
    </w:pPr>
    <w:r w:rsidRPr="00D54DF1">
      <w:rPr>
        <w:rFonts w:ascii="Arial" w:hAnsi="Arial"/>
        <w:sz w:val="16"/>
      </w:rPr>
      <w:ptab w:relativeTo="margin" w:alignment="center" w:leader="none"/>
    </w:r>
    <w:r w:rsidRPr="00D54DF1">
      <w:rPr>
        <w:rFonts w:ascii="Arial" w:hAnsi="Arial"/>
        <w:sz w:val="16"/>
      </w:rPr>
      <w:t xml:space="preserve">Stand: </w:t>
    </w:r>
    <w:r w:rsidR="00E32C98">
      <w:rPr>
        <w:rFonts w:ascii="Arial" w:hAnsi="Arial"/>
        <w:sz w:val="16"/>
      </w:rPr>
      <w:t>0</w:t>
    </w:r>
    <w:r w:rsidRPr="00D54DF1">
      <w:rPr>
        <w:rFonts w:ascii="Arial" w:hAnsi="Arial"/>
        <w:sz w:val="16"/>
      </w:rPr>
      <w:t>1.</w:t>
    </w:r>
    <w:r w:rsidR="002E22C1">
      <w:rPr>
        <w:rFonts w:ascii="Arial" w:hAnsi="Arial"/>
        <w:sz w:val="16"/>
      </w:rPr>
      <w:t>01</w:t>
    </w:r>
    <w:r w:rsidRPr="00D54DF1">
      <w:rPr>
        <w:rFonts w:ascii="Arial" w:hAnsi="Arial"/>
        <w:sz w:val="16"/>
      </w:rPr>
      <w:t>.20</w:t>
    </w:r>
    <w:r w:rsidR="002E22C1">
      <w:rPr>
        <w:rFonts w:ascii="Arial" w:hAnsi="Arial"/>
        <w:sz w:val="16"/>
      </w:rPr>
      <w:t>20</w:t>
    </w:r>
    <w:r w:rsidRPr="00D54DF1">
      <w:rPr>
        <w:rFonts w:ascii="Arial" w:hAnsi="Arial"/>
        <w:sz w:val="16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686E" w:rsidRDefault="0095686E">
      <w:r>
        <w:separator/>
      </w:r>
    </w:p>
  </w:footnote>
  <w:footnote w:type="continuationSeparator" w:id="0">
    <w:p w:rsidR="0095686E" w:rsidRDefault="009568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0AD1" w:rsidRDefault="00224A82">
    <w:pPr>
      <w:pStyle w:val="Kopfzeile"/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26670</wp:posOffset>
          </wp:positionH>
          <wp:positionV relativeFrom="paragraph">
            <wp:posOffset>156210</wp:posOffset>
          </wp:positionV>
          <wp:extent cx="6223000" cy="609600"/>
          <wp:effectExtent l="0" t="0" r="6350" b="0"/>
          <wp:wrapNone/>
          <wp:docPr id="4" name="Bild 17" descr="sebis_gra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sebis_gra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230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90AD1" w:rsidRDefault="00190AD1" w:rsidP="008E6EE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0AD1" w:rsidRDefault="00224A82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-22316</wp:posOffset>
          </wp:positionH>
          <wp:positionV relativeFrom="paragraph">
            <wp:posOffset>194310</wp:posOffset>
          </wp:positionV>
          <wp:extent cx="6223000" cy="609600"/>
          <wp:effectExtent l="0" t="0" r="6350" b="0"/>
          <wp:wrapNone/>
          <wp:docPr id="5" name="Bild 16" descr="sebis_gra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bis_gra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230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3744595</wp:posOffset>
              </wp:positionV>
              <wp:extent cx="233680" cy="0"/>
              <wp:effectExtent l="9525" t="10795" r="13970" b="8255"/>
              <wp:wrapNone/>
              <wp:docPr id="1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3368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8F76EA" id="Line 9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294.85pt" to="18.4pt,29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917gEAIAACcEAAAOAAAAZHJzL2Uyb0RvYy54bWysU8GO2jAQvVfqP1i+QxLIUo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" strokeweight=".5pt"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FA0AF2"/>
    <w:multiLevelType w:val="hybridMultilevel"/>
    <w:tmpl w:val="5BFC283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PostScriptOverText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8F2"/>
    <w:rsid w:val="00001105"/>
    <w:rsid w:val="00001FF3"/>
    <w:rsid w:val="000624B4"/>
    <w:rsid w:val="00080B98"/>
    <w:rsid w:val="00096255"/>
    <w:rsid w:val="00096654"/>
    <w:rsid w:val="000C3173"/>
    <w:rsid w:val="000C6DE9"/>
    <w:rsid w:val="000E5EBF"/>
    <w:rsid w:val="000F1F5C"/>
    <w:rsid w:val="00103294"/>
    <w:rsid w:val="0010661A"/>
    <w:rsid w:val="00137555"/>
    <w:rsid w:val="00142F0C"/>
    <w:rsid w:val="0015645E"/>
    <w:rsid w:val="00163DA5"/>
    <w:rsid w:val="001665A2"/>
    <w:rsid w:val="001762F2"/>
    <w:rsid w:val="001856EF"/>
    <w:rsid w:val="00190AD1"/>
    <w:rsid w:val="00190CA4"/>
    <w:rsid w:val="00195FF0"/>
    <w:rsid w:val="001B1768"/>
    <w:rsid w:val="001B4B6C"/>
    <w:rsid w:val="001E2E9C"/>
    <w:rsid w:val="001F4827"/>
    <w:rsid w:val="001F7528"/>
    <w:rsid w:val="00204980"/>
    <w:rsid w:val="002050B6"/>
    <w:rsid w:val="00210270"/>
    <w:rsid w:val="00223481"/>
    <w:rsid w:val="00224A82"/>
    <w:rsid w:val="00241DC6"/>
    <w:rsid w:val="002750EC"/>
    <w:rsid w:val="0029193C"/>
    <w:rsid w:val="002A14A6"/>
    <w:rsid w:val="002B73F8"/>
    <w:rsid w:val="002E22C1"/>
    <w:rsid w:val="002F4753"/>
    <w:rsid w:val="002F697B"/>
    <w:rsid w:val="0030232A"/>
    <w:rsid w:val="00316FC5"/>
    <w:rsid w:val="003269CE"/>
    <w:rsid w:val="00343A4A"/>
    <w:rsid w:val="00352F86"/>
    <w:rsid w:val="003570A2"/>
    <w:rsid w:val="003639C2"/>
    <w:rsid w:val="00371E1C"/>
    <w:rsid w:val="00377209"/>
    <w:rsid w:val="00392005"/>
    <w:rsid w:val="003A72AE"/>
    <w:rsid w:val="003A7D2E"/>
    <w:rsid w:val="003B5875"/>
    <w:rsid w:val="003D0342"/>
    <w:rsid w:val="003D1AFF"/>
    <w:rsid w:val="003E049C"/>
    <w:rsid w:val="003E0588"/>
    <w:rsid w:val="0044494B"/>
    <w:rsid w:val="00447F20"/>
    <w:rsid w:val="004700CB"/>
    <w:rsid w:val="004726C3"/>
    <w:rsid w:val="004741AC"/>
    <w:rsid w:val="00474F07"/>
    <w:rsid w:val="00483E6D"/>
    <w:rsid w:val="00484BBC"/>
    <w:rsid w:val="00491CC6"/>
    <w:rsid w:val="0049267F"/>
    <w:rsid w:val="004A40EA"/>
    <w:rsid w:val="004C2AF3"/>
    <w:rsid w:val="004D00AE"/>
    <w:rsid w:val="004D07B6"/>
    <w:rsid w:val="004D23E2"/>
    <w:rsid w:val="004D468D"/>
    <w:rsid w:val="00502D95"/>
    <w:rsid w:val="005060FD"/>
    <w:rsid w:val="005328D7"/>
    <w:rsid w:val="00541019"/>
    <w:rsid w:val="00542834"/>
    <w:rsid w:val="00543242"/>
    <w:rsid w:val="005674B4"/>
    <w:rsid w:val="00597C77"/>
    <w:rsid w:val="005A7669"/>
    <w:rsid w:val="005B39CE"/>
    <w:rsid w:val="005F2CB5"/>
    <w:rsid w:val="00620EA5"/>
    <w:rsid w:val="006333B0"/>
    <w:rsid w:val="006429F5"/>
    <w:rsid w:val="00661A5B"/>
    <w:rsid w:val="006913BF"/>
    <w:rsid w:val="006C5096"/>
    <w:rsid w:val="006E6052"/>
    <w:rsid w:val="00703C48"/>
    <w:rsid w:val="00705E15"/>
    <w:rsid w:val="0071034D"/>
    <w:rsid w:val="00710A13"/>
    <w:rsid w:val="00710C36"/>
    <w:rsid w:val="0071125C"/>
    <w:rsid w:val="007175ED"/>
    <w:rsid w:val="007338D9"/>
    <w:rsid w:val="00737BE2"/>
    <w:rsid w:val="00744039"/>
    <w:rsid w:val="00763B2D"/>
    <w:rsid w:val="00765573"/>
    <w:rsid w:val="00793528"/>
    <w:rsid w:val="007B5CD5"/>
    <w:rsid w:val="007C50F5"/>
    <w:rsid w:val="007C62A9"/>
    <w:rsid w:val="007C66CC"/>
    <w:rsid w:val="007E14CB"/>
    <w:rsid w:val="00812AE7"/>
    <w:rsid w:val="008239DA"/>
    <w:rsid w:val="0083632F"/>
    <w:rsid w:val="00836DB3"/>
    <w:rsid w:val="00860390"/>
    <w:rsid w:val="00871B12"/>
    <w:rsid w:val="00890EEB"/>
    <w:rsid w:val="008A3EBB"/>
    <w:rsid w:val="008C23BD"/>
    <w:rsid w:val="008D6F4D"/>
    <w:rsid w:val="008E667B"/>
    <w:rsid w:val="008E6EE9"/>
    <w:rsid w:val="009048F2"/>
    <w:rsid w:val="0090519A"/>
    <w:rsid w:val="00915D6D"/>
    <w:rsid w:val="00933596"/>
    <w:rsid w:val="00946A5E"/>
    <w:rsid w:val="00956062"/>
    <w:rsid w:val="0095686E"/>
    <w:rsid w:val="009570EF"/>
    <w:rsid w:val="009D4460"/>
    <w:rsid w:val="009D4E87"/>
    <w:rsid w:val="009E5A3C"/>
    <w:rsid w:val="00A132CE"/>
    <w:rsid w:val="00A2381D"/>
    <w:rsid w:val="00A34671"/>
    <w:rsid w:val="00A4548C"/>
    <w:rsid w:val="00A536F9"/>
    <w:rsid w:val="00A53974"/>
    <w:rsid w:val="00A55E0E"/>
    <w:rsid w:val="00A56467"/>
    <w:rsid w:val="00A64EF8"/>
    <w:rsid w:val="00A710A7"/>
    <w:rsid w:val="00AC0406"/>
    <w:rsid w:val="00AC069E"/>
    <w:rsid w:val="00AC532C"/>
    <w:rsid w:val="00AF2499"/>
    <w:rsid w:val="00B05F0A"/>
    <w:rsid w:val="00B063F3"/>
    <w:rsid w:val="00B53228"/>
    <w:rsid w:val="00B55F6F"/>
    <w:rsid w:val="00B94BE9"/>
    <w:rsid w:val="00BA65AE"/>
    <w:rsid w:val="00BF50DE"/>
    <w:rsid w:val="00BF5BBB"/>
    <w:rsid w:val="00C90E5B"/>
    <w:rsid w:val="00C9102F"/>
    <w:rsid w:val="00C97AD4"/>
    <w:rsid w:val="00CD0410"/>
    <w:rsid w:val="00CF1670"/>
    <w:rsid w:val="00D121A4"/>
    <w:rsid w:val="00D161A3"/>
    <w:rsid w:val="00D22AEB"/>
    <w:rsid w:val="00D54DF1"/>
    <w:rsid w:val="00DF0FBE"/>
    <w:rsid w:val="00DF282D"/>
    <w:rsid w:val="00E033C7"/>
    <w:rsid w:val="00E22581"/>
    <w:rsid w:val="00E26E4D"/>
    <w:rsid w:val="00E30A25"/>
    <w:rsid w:val="00E32C98"/>
    <w:rsid w:val="00E7740A"/>
    <w:rsid w:val="00E8675F"/>
    <w:rsid w:val="00ED3186"/>
    <w:rsid w:val="00EF55CD"/>
    <w:rsid w:val="00F13F17"/>
    <w:rsid w:val="00F218FE"/>
    <w:rsid w:val="00F80F06"/>
    <w:rsid w:val="00F82A43"/>
    <w:rsid w:val="00FD1693"/>
    <w:rsid w:val="00FD658B"/>
    <w:rsid w:val="00FF5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6F7A2A9"/>
  <w15:docId w15:val="{039D2AD6-0D33-4B82-815B-1040F0D22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060FD"/>
    <w:pPr>
      <w:spacing w:after="120"/>
    </w:pPr>
    <w:rPr>
      <w:rFonts w:ascii="Frutiger LT 57 Cn" w:hAnsi="Frutiger LT 57 Cn"/>
      <w:sz w:val="22"/>
      <w:szCs w:val="24"/>
    </w:rPr>
  </w:style>
  <w:style w:type="paragraph" w:styleId="berschrift1">
    <w:name w:val="heading 1"/>
    <w:basedOn w:val="Standard"/>
    <w:next w:val="Standard"/>
    <w:qFormat/>
    <w:rsid w:val="0029193C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29193C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29193C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3A72AE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A72AE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793528"/>
  </w:style>
  <w:style w:type="paragraph" w:customStyle="1" w:styleId="Adresse">
    <w:name w:val="Adresse"/>
    <w:basedOn w:val="Standard"/>
    <w:rsid w:val="00316FC5"/>
    <w:pPr>
      <w:spacing w:after="0"/>
    </w:pPr>
  </w:style>
  <w:style w:type="table" w:styleId="Tabellenraster">
    <w:name w:val="Table Grid"/>
    <w:basedOn w:val="NormaleTabelle"/>
    <w:rsid w:val="00343A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5A766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F16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63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wittenbu\Desktop\Dokument%20sebis%20(mit%20Logo)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Dokument sebis (mit Logo).dot</Template>
  <TotalTime>0</TotalTime>
  <Pages>1</Pages>
  <Words>125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Company>imbiss-media</Company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>Lehrstuhl sebis, Institut für Informatik, TU München</dc:subject>
  <dc:creator>aline.schmidt@tum.de</dc:creator>
  <cp:lastModifiedBy>Aline Schmidt</cp:lastModifiedBy>
  <cp:revision>11</cp:revision>
  <cp:lastPrinted>2019-12-09T13:35:00Z</cp:lastPrinted>
  <dcterms:created xsi:type="dcterms:W3CDTF">2018-11-19T16:57:00Z</dcterms:created>
  <dcterms:modified xsi:type="dcterms:W3CDTF">2024-07-29T15:17:00Z</dcterms:modified>
</cp:coreProperties>
</file>